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PDM-B-30024279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Havelland-Kaserne Potsdam, Neubau Unterkunftsgebäude 1, Metallbau- und Schlosserarbeiten Geländer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Metallbau- und Schlosserarbeiten Geländer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